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8"/>
        <w:gridCol w:w="7"/>
        <w:gridCol w:w="6615"/>
        <w:gridCol w:w="78"/>
        <w:gridCol w:w="34"/>
      </w:tblGrid>
      <w:tr w:rsidR="0090596C" w:rsidRPr="00AA4F2B" w14:paraId="28B8293C" w14:textId="77777777" w:rsidTr="006627CE">
        <w:tc>
          <w:tcPr>
            <w:tcW w:w="5000" w:type="pct"/>
            <w:gridSpan w:val="5"/>
            <w:shd w:val="clear" w:color="auto" w:fill="F98236"/>
          </w:tcPr>
          <w:p w14:paraId="30B4F217" w14:textId="4B615621" w:rsidR="00650259" w:rsidRPr="00AA4F2B" w:rsidRDefault="00CD6A06" w:rsidP="0090596C">
            <w:pPr>
              <w:pStyle w:val="Heading1"/>
              <w:outlineLvl w:val="0"/>
            </w:pPr>
            <w:r>
              <w:t>Bedrijfsgegevens</w:t>
            </w:r>
          </w:p>
        </w:tc>
      </w:tr>
      <w:tr w:rsidR="00DF4B90" w:rsidRPr="002817B3" w14:paraId="54C1277F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3C12A436" w14:textId="1A7F5FA1" w:rsidR="00650259" w:rsidRPr="002817B3" w:rsidRDefault="00CD6A06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Bedrijfsnaam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3232750C" w14:textId="77777777" w:rsidR="00650259" w:rsidRPr="002817B3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24CD1869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111520AF" w14:textId="7AEE119C" w:rsidR="00650259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 xml:space="preserve">Naam bedrijfsleider 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7293A27A" w14:textId="77777777" w:rsidR="00650259" w:rsidRPr="002817B3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462D92E3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59A59506" w14:textId="77144ABD" w:rsidR="00650259" w:rsidRPr="002817B3" w:rsidRDefault="00417623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Straat, nr., bus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4052DE79" w14:textId="77777777" w:rsidR="00650259" w:rsidRPr="002817B3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364A6C3C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5D68DA84" w14:textId="4965E59F" w:rsidR="00650259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Postcode</w:t>
            </w:r>
            <w:r w:rsidR="00417623" w:rsidRPr="002817B3">
              <w:rPr>
                <w:sz w:val="26"/>
                <w:szCs w:val="26"/>
              </w:rPr>
              <w:t>, p</w:t>
            </w:r>
            <w:r w:rsidRPr="002817B3">
              <w:rPr>
                <w:sz w:val="26"/>
                <w:szCs w:val="26"/>
              </w:rPr>
              <w:t>laats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1A93E1CE" w14:textId="5F883849" w:rsidR="00650259" w:rsidRPr="002817B3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516B587D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77A68EE3" w14:textId="4FE7414B" w:rsidR="00DF4B90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Telefoon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4BC4A143" w14:textId="77777777" w:rsidR="00DF4B90" w:rsidRPr="002817B3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283A93EF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46DE5C3D" w14:textId="3E75E734" w:rsidR="00DF4B90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Gsm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5B8569D9" w14:textId="77777777" w:rsidR="00DF4B90" w:rsidRPr="002817B3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4494A3B3" w14:textId="77777777" w:rsidTr="006627CE">
        <w:trPr>
          <w:gridAfter w:val="1"/>
          <w:wAfter w:w="19" w:type="pct"/>
        </w:trPr>
        <w:sdt>
          <w:sdtPr>
            <w:rPr>
              <w:sz w:val="26"/>
              <w:szCs w:val="26"/>
            </w:rPr>
            <w:id w:val="-965116832"/>
            <w:placeholder>
              <w:docPart w:val="C2872C3DCDA949509C3FEB1357D908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3" w:type="pct"/>
                <w:gridSpan w:val="2"/>
                <w:vAlign w:val="bottom"/>
              </w:tcPr>
              <w:p w14:paraId="635F82AD" w14:textId="77777777" w:rsidR="00650259" w:rsidRPr="002817B3" w:rsidRDefault="0090596C" w:rsidP="00CD6A06">
                <w:pPr>
                  <w:pStyle w:val="NormalIndent"/>
                  <w:ind w:left="37"/>
                  <w:jc w:val="both"/>
                  <w:rPr>
                    <w:sz w:val="26"/>
                    <w:szCs w:val="26"/>
                  </w:rPr>
                </w:pPr>
                <w:r w:rsidRPr="002817B3">
                  <w:rPr>
                    <w:sz w:val="26"/>
                    <w:szCs w:val="26"/>
                    <w:lang w:bidi="nl-NL"/>
                  </w:rPr>
                  <w:t>E-mail</w:t>
                </w:r>
              </w:p>
            </w:tc>
          </w:sdtContent>
        </w:sdt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62251B49" w14:textId="77777777" w:rsidR="00650259" w:rsidRPr="002817B3" w:rsidRDefault="00650259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EB7B7B" w:rsidRPr="002817B3" w14:paraId="0CEA339A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0CC64404" w14:textId="11A1CC39" w:rsidR="00EB7B7B" w:rsidRDefault="00EB7B7B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E-mail boekhouding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2D2C05E0" w14:textId="77777777" w:rsidR="00EB7B7B" w:rsidRPr="002817B3" w:rsidRDefault="00EB7B7B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396B43" w:rsidRPr="002817B3" w14:paraId="65FF919E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0B1B0029" w14:textId="2B5DBA1A" w:rsidR="00396B43" w:rsidRPr="002817B3" w:rsidRDefault="00396B43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Website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25E1E449" w14:textId="77777777" w:rsidR="00396B43" w:rsidRPr="002817B3" w:rsidRDefault="00396B43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3C243194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2CA59DC6" w14:textId="610FB9D7" w:rsidR="00DF4B90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RSZ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68A279B6" w14:textId="77777777" w:rsidR="00DF4B90" w:rsidRPr="002817B3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36734010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0EE7B2C1" w14:textId="5A6B42AC" w:rsidR="00DF4B90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Btw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69C144A4" w14:textId="77777777" w:rsidR="00DF4B90" w:rsidRPr="002817B3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79823C63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6A230AB0" w14:textId="65A73390" w:rsidR="00DF4B90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IBAN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5D5DFB65" w14:textId="77777777" w:rsidR="00DF4B90" w:rsidRPr="002817B3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DF4B90" w:rsidRPr="002817B3" w14:paraId="132D8A7D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47B2E170" w14:textId="581DB1BA" w:rsidR="00DF4B90" w:rsidRPr="002817B3" w:rsidRDefault="00DF4B90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Aantal personeelsleden</w:t>
            </w: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347F5004" w14:textId="77777777" w:rsidR="00DF4B90" w:rsidRPr="002817B3" w:rsidRDefault="00DF4B90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6627CE" w:rsidRPr="002817B3" w14:paraId="654CC97A" w14:textId="77777777" w:rsidTr="006627CE">
        <w:trPr>
          <w:gridAfter w:val="1"/>
          <w:wAfter w:w="19" w:type="pct"/>
        </w:trPr>
        <w:tc>
          <w:tcPr>
            <w:tcW w:w="1213" w:type="pct"/>
            <w:gridSpan w:val="2"/>
            <w:vAlign w:val="bottom"/>
          </w:tcPr>
          <w:p w14:paraId="0EE73A26" w14:textId="77777777" w:rsidR="006627CE" w:rsidRPr="002817B3" w:rsidRDefault="006627CE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</w:p>
          <w:p w14:paraId="5AC11B39" w14:textId="77777777" w:rsidR="006627CE" w:rsidRPr="002817B3" w:rsidRDefault="006627CE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Stempel</w:t>
            </w:r>
          </w:p>
          <w:p w14:paraId="19FB291D" w14:textId="77777777" w:rsidR="006627CE" w:rsidRPr="002817B3" w:rsidRDefault="006627CE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</w:p>
          <w:p w14:paraId="3B467362" w14:textId="3D3E4C1F" w:rsidR="006627CE" w:rsidRPr="002817B3" w:rsidRDefault="006627CE" w:rsidP="00CD6A06">
            <w:pPr>
              <w:pStyle w:val="NormalIndent"/>
              <w:ind w:left="37"/>
              <w:jc w:val="both"/>
              <w:rPr>
                <w:sz w:val="26"/>
                <w:szCs w:val="26"/>
              </w:rPr>
            </w:pPr>
          </w:p>
        </w:tc>
        <w:tc>
          <w:tcPr>
            <w:tcW w:w="3768" w:type="pct"/>
            <w:gridSpan w:val="2"/>
            <w:tcBorders>
              <w:bottom w:val="single" w:sz="4" w:space="0" w:color="auto"/>
            </w:tcBorders>
            <w:vAlign w:val="bottom"/>
          </w:tcPr>
          <w:p w14:paraId="18C554A4" w14:textId="77777777" w:rsidR="006627CE" w:rsidRPr="002817B3" w:rsidRDefault="006627CE" w:rsidP="00CD6A06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  <w:tr w:rsidR="00650259" w:rsidRPr="002817B3" w14:paraId="0D52F706" w14:textId="77777777" w:rsidTr="006627CE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1558DE40" w14:textId="77777777" w:rsidR="00650259" w:rsidRPr="002817B3" w:rsidRDefault="00650259" w:rsidP="00977F99">
            <w:pPr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6627CE" w:rsidRPr="002817B3" w14:paraId="7C1D869E" w14:textId="77777777" w:rsidTr="006627CE">
        <w:trPr>
          <w:gridAfter w:val="2"/>
          <w:wAfter w:w="63" w:type="pct"/>
        </w:trPr>
        <w:tc>
          <w:tcPr>
            <w:tcW w:w="1209" w:type="pct"/>
            <w:vAlign w:val="bottom"/>
          </w:tcPr>
          <w:p w14:paraId="344B19C8" w14:textId="2C6FE89E" w:rsidR="006627CE" w:rsidRPr="002817B3" w:rsidRDefault="006627CE" w:rsidP="006627CE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 w:rsidRPr="002817B3">
              <w:rPr>
                <w:sz w:val="26"/>
                <w:szCs w:val="26"/>
              </w:rPr>
              <w:t>Datum</w:t>
            </w:r>
          </w:p>
        </w:tc>
        <w:tc>
          <w:tcPr>
            <w:tcW w:w="3728" w:type="pct"/>
            <w:gridSpan w:val="2"/>
            <w:tcBorders>
              <w:bottom w:val="single" w:sz="4" w:space="0" w:color="auto"/>
            </w:tcBorders>
            <w:vAlign w:val="bottom"/>
          </w:tcPr>
          <w:p w14:paraId="4028E672" w14:textId="77777777" w:rsidR="006627CE" w:rsidRPr="002817B3" w:rsidRDefault="006627CE" w:rsidP="006627CE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</w:tbl>
    <w:p w14:paraId="27081782" w14:textId="77777777" w:rsidR="006627CE" w:rsidRPr="002817B3" w:rsidRDefault="006627CE" w:rsidP="006627CE">
      <w:pPr>
        <w:spacing w:after="0"/>
        <w:rPr>
          <w:sz w:val="26"/>
          <w:szCs w:val="26"/>
        </w:rPr>
      </w:pPr>
    </w:p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4"/>
        <w:gridCol w:w="6718"/>
      </w:tblGrid>
      <w:tr w:rsidR="006627CE" w:rsidRPr="002817B3" w14:paraId="4814493F" w14:textId="77777777" w:rsidTr="00642B07">
        <w:tc>
          <w:tcPr>
            <w:tcW w:w="1213" w:type="pct"/>
            <w:vAlign w:val="bottom"/>
          </w:tcPr>
          <w:p w14:paraId="66D45FD7" w14:textId="77777777" w:rsidR="006627CE" w:rsidRPr="002817B3" w:rsidRDefault="006627CE" w:rsidP="006627CE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</w:p>
          <w:p w14:paraId="521703A7" w14:textId="53650DEF" w:rsidR="006627CE" w:rsidRPr="002817B3" w:rsidRDefault="006627CE" w:rsidP="006627CE">
            <w:pPr>
              <w:pStyle w:val="NormalIndent"/>
              <w:ind w:left="0"/>
              <w:jc w:val="both"/>
              <w:rPr>
                <w:sz w:val="26"/>
                <w:szCs w:val="26"/>
              </w:rPr>
            </w:pPr>
            <w:r w:rsidRPr="002817B3">
              <w:rPr>
                <w:sz w:val="26"/>
                <w:szCs w:val="26"/>
              </w:rPr>
              <w:t>Handtekening</w:t>
            </w:r>
          </w:p>
        </w:tc>
        <w:tc>
          <w:tcPr>
            <w:tcW w:w="3768" w:type="pct"/>
            <w:tcBorders>
              <w:bottom w:val="single" w:sz="4" w:space="0" w:color="auto"/>
            </w:tcBorders>
            <w:vAlign w:val="bottom"/>
          </w:tcPr>
          <w:p w14:paraId="57F40944" w14:textId="77777777" w:rsidR="006627CE" w:rsidRPr="002817B3" w:rsidRDefault="006627CE" w:rsidP="00642B07">
            <w:pPr>
              <w:spacing w:before="120"/>
              <w:jc w:val="both"/>
              <w:rPr>
                <w:sz w:val="26"/>
                <w:szCs w:val="26"/>
              </w:rPr>
            </w:pPr>
          </w:p>
        </w:tc>
      </w:tr>
    </w:tbl>
    <w:p w14:paraId="7C7A971C" w14:textId="77777777" w:rsidR="006627CE" w:rsidRDefault="006627CE" w:rsidP="006627CE">
      <w:pPr>
        <w:spacing w:after="0"/>
        <w:rPr>
          <w:sz w:val="12"/>
          <w:szCs w:val="16"/>
        </w:rPr>
      </w:pPr>
    </w:p>
    <w:p w14:paraId="65F99744" w14:textId="4DC11D7D" w:rsidR="00CE6104" w:rsidRDefault="00CE6104" w:rsidP="00E677FE">
      <w:pPr>
        <w:spacing w:after="0"/>
        <w:rPr>
          <w:sz w:val="12"/>
          <w:szCs w:val="16"/>
        </w:rPr>
      </w:pPr>
    </w:p>
    <w:tbl>
      <w:tblPr>
        <w:tblStyle w:val="TableGrid"/>
        <w:tblW w:w="49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076"/>
      </w:tblGrid>
      <w:tr w:rsidR="00417623" w:rsidRPr="00AA4F2B" w14:paraId="79E981AC" w14:textId="77777777" w:rsidTr="006627CE">
        <w:tc>
          <w:tcPr>
            <w:tcW w:w="5000" w:type="pct"/>
            <w:gridSpan w:val="2"/>
            <w:shd w:val="clear" w:color="auto" w:fill="F98236"/>
          </w:tcPr>
          <w:p w14:paraId="2B5513E8" w14:textId="0223ABAC" w:rsidR="00417623" w:rsidRPr="00AA4F2B" w:rsidRDefault="006627CE" w:rsidP="00642B07">
            <w:pPr>
              <w:pStyle w:val="Heading1"/>
              <w:outlineLvl w:val="0"/>
            </w:pPr>
            <w:r>
              <w:t>GDPR</w:t>
            </w:r>
          </w:p>
        </w:tc>
      </w:tr>
      <w:tr w:rsidR="006627CE" w:rsidRPr="00AA4F2B" w14:paraId="5F70B7E6" w14:textId="77777777" w:rsidTr="006627CE">
        <w:tc>
          <w:tcPr>
            <w:tcW w:w="454" w:type="pct"/>
          </w:tcPr>
          <w:p w14:paraId="6C75A7C0" w14:textId="77777777" w:rsidR="006627CE" w:rsidRPr="00417623" w:rsidRDefault="006627CE" w:rsidP="008C68BC">
            <w:pPr>
              <w:spacing w:before="120"/>
              <w:ind w:left="-20"/>
              <w:jc w:val="center"/>
              <w:rPr>
                <w:sz w:val="24"/>
                <w:szCs w:val="24"/>
              </w:rPr>
            </w:pPr>
            <w:r w:rsidRPr="00417623">
              <w:rPr>
                <w:sz w:val="24"/>
                <w:szCs w:val="24"/>
                <w:lang w:bidi="nl-NL"/>
              </w:rPr>
              <w:sym w:font="Wingdings 2" w:char="F0A3"/>
            </w:r>
          </w:p>
        </w:tc>
        <w:tc>
          <w:tcPr>
            <w:tcW w:w="4546" w:type="pct"/>
            <w:vAlign w:val="bottom"/>
          </w:tcPr>
          <w:p w14:paraId="78B151DB" w14:textId="77777777" w:rsidR="006627CE" w:rsidRPr="00417623" w:rsidRDefault="006627CE" w:rsidP="008C68BC">
            <w:pPr>
              <w:spacing w:before="120"/>
              <w:rPr>
                <w:sz w:val="24"/>
                <w:szCs w:val="24"/>
              </w:rPr>
            </w:pPr>
            <w:r w:rsidRPr="00417623">
              <w:rPr>
                <w:sz w:val="24"/>
                <w:szCs w:val="24"/>
              </w:rPr>
              <w:t xml:space="preserve">Ik geef de toestemming voor de verwerking van deze gegevens volgens het </w:t>
            </w:r>
            <w:proofErr w:type="spellStart"/>
            <w:r w:rsidRPr="00417623">
              <w:rPr>
                <w:sz w:val="24"/>
                <w:szCs w:val="24"/>
              </w:rPr>
              <w:t>privacybeleid</w:t>
            </w:r>
            <w:proofErr w:type="spellEnd"/>
            <w:r w:rsidRPr="00417623">
              <w:rPr>
                <w:sz w:val="24"/>
                <w:szCs w:val="24"/>
              </w:rPr>
              <w:t xml:space="preserve"> van Febelcar, conform met de GDPR-richtlijnen.</w:t>
            </w:r>
          </w:p>
          <w:p w14:paraId="459E27FC" w14:textId="44C84431" w:rsidR="006627CE" w:rsidRPr="00417623" w:rsidRDefault="006627CE" w:rsidP="008C68BC">
            <w:pPr>
              <w:spacing w:before="120"/>
              <w:rPr>
                <w:sz w:val="24"/>
                <w:szCs w:val="24"/>
              </w:rPr>
            </w:pPr>
            <w:r w:rsidRPr="00417623">
              <w:rPr>
                <w:sz w:val="24"/>
                <w:szCs w:val="24"/>
              </w:rPr>
              <w:t>De volledige Privacyverklaring van Febelcar is te lezen op de website (</w:t>
            </w:r>
            <w:hyperlink r:id="rId10" w:history="1">
              <w:r w:rsidRPr="001036C7">
                <w:rPr>
                  <w:rStyle w:val="Hyperlink"/>
                  <w:color w:val="F98236"/>
                  <w:sz w:val="22"/>
                  <w:szCs w:val="22"/>
                </w:rPr>
                <w:t>http://febelcar.be/themes/egfbase/dist/images/Cookies_Privacy_policy_nl.pdf</w:t>
              </w:r>
            </w:hyperlink>
            <w:r w:rsidRPr="00417623">
              <w:rPr>
                <w:sz w:val="24"/>
                <w:szCs w:val="24"/>
              </w:rPr>
              <w:t>)</w:t>
            </w:r>
            <w:r w:rsidR="009C1E5C">
              <w:rPr>
                <w:sz w:val="24"/>
                <w:szCs w:val="24"/>
              </w:rPr>
              <w:t>.</w:t>
            </w:r>
          </w:p>
        </w:tc>
      </w:tr>
    </w:tbl>
    <w:p w14:paraId="24D7CBF8" w14:textId="6E176ACC" w:rsidR="00417623" w:rsidRDefault="00417623" w:rsidP="00E677FE">
      <w:pPr>
        <w:spacing w:after="0"/>
        <w:rPr>
          <w:sz w:val="12"/>
          <w:szCs w:val="16"/>
        </w:rPr>
      </w:pPr>
    </w:p>
    <w:p w14:paraId="063F7FD0" w14:textId="77777777" w:rsidR="00417623" w:rsidRPr="00AA4F2B" w:rsidRDefault="00417623" w:rsidP="00E677FE">
      <w:pPr>
        <w:spacing w:after="0"/>
        <w:rPr>
          <w:sz w:val="12"/>
          <w:szCs w:val="16"/>
        </w:rPr>
      </w:pPr>
    </w:p>
    <w:sectPr w:rsidR="00417623" w:rsidRPr="00AA4F2B" w:rsidSect="00AA4F2B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1A36F" w14:textId="77777777" w:rsidR="004638A6" w:rsidRDefault="004638A6" w:rsidP="00650259">
      <w:pPr>
        <w:spacing w:after="0" w:line="240" w:lineRule="auto"/>
      </w:pPr>
      <w:r>
        <w:separator/>
      </w:r>
    </w:p>
  </w:endnote>
  <w:endnote w:type="continuationSeparator" w:id="0">
    <w:p w14:paraId="3BB6ADC2" w14:textId="77777777" w:rsidR="004638A6" w:rsidRDefault="004638A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7D88D71-DE60-4CD4-82A9-BB84EAE62187}"/>
    <w:embedBold r:id="rId2" w:fontKey="{CF8B9617-415C-416C-B351-95D949231B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118C5D0-5897-4492-A398-B36B5848B78E}"/>
    <w:embedBold r:id="rId4" w:fontKey="{FC55F5D1-B682-4250-9A97-17BD318C67FC}"/>
    <w:embedItalic r:id="rId5" w:fontKey="{EAAC7E49-D0B2-4370-A3B9-1BBB19FC923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F932EF6-836D-43D3-938C-5BF459F9DDC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3CF038B-CF2C-4595-B51E-1A9219822B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5377" w14:textId="77777777" w:rsidR="00DF4B90" w:rsidRDefault="00DF4B90" w:rsidP="00DF4B90">
    <w:pPr>
      <w:spacing w:after="0"/>
      <w:jc w:val="center"/>
      <w:rPr>
        <w:rFonts w:ascii="Arial" w:hAnsi="Arial" w:cs="Arial"/>
        <w:b/>
        <w:color w:val="49225E"/>
        <w:sz w:val="20"/>
        <w:szCs w:val="20"/>
        <w:lang w:val="nl-BE"/>
      </w:rPr>
    </w:pPr>
    <w:r w:rsidRPr="00DF4B90">
      <w:rPr>
        <w:rFonts w:ascii="Arial" w:hAnsi="Arial" w:cs="Arial"/>
        <w:b/>
        <w:color w:val="49225E"/>
        <w:sz w:val="20"/>
        <w:szCs w:val="20"/>
        <w:lang w:val="nl-BE"/>
      </w:rPr>
      <w:t xml:space="preserve">Febelcar vzw - Jules </w:t>
    </w:r>
    <w:proofErr w:type="spellStart"/>
    <w:r w:rsidRPr="00DF4B90">
      <w:rPr>
        <w:rFonts w:ascii="Arial" w:hAnsi="Arial" w:cs="Arial"/>
        <w:b/>
        <w:color w:val="49225E"/>
        <w:sz w:val="20"/>
        <w:szCs w:val="20"/>
        <w:lang w:val="nl-BE"/>
      </w:rPr>
      <w:t>Bordetlaan</w:t>
    </w:r>
    <w:proofErr w:type="spellEnd"/>
    <w:r w:rsidRPr="00DF4B90">
      <w:rPr>
        <w:rFonts w:ascii="Arial" w:hAnsi="Arial" w:cs="Arial"/>
        <w:b/>
        <w:color w:val="49225E"/>
        <w:sz w:val="20"/>
        <w:szCs w:val="20"/>
        <w:lang w:val="nl-BE"/>
      </w:rPr>
      <w:t xml:space="preserve"> 164, 1140 Brussel</w:t>
    </w:r>
    <w:r>
      <w:rPr>
        <w:rFonts w:ascii="Arial" w:hAnsi="Arial" w:cs="Arial"/>
        <w:b/>
        <w:color w:val="49225E"/>
        <w:sz w:val="20"/>
        <w:szCs w:val="20"/>
        <w:lang w:val="nl-BE"/>
      </w:rPr>
      <w:t xml:space="preserve"> </w:t>
    </w:r>
  </w:p>
  <w:p w14:paraId="1B273C2C" w14:textId="5672C2FB" w:rsidR="0090596C" w:rsidRPr="00DF4B90" w:rsidRDefault="00DF4B90" w:rsidP="00DF4B90">
    <w:pPr>
      <w:spacing w:after="0"/>
      <w:jc w:val="center"/>
      <w:rPr>
        <w:lang w:val="fr-BE"/>
      </w:rPr>
    </w:pPr>
    <w:r w:rsidRPr="00DF4B90">
      <w:rPr>
        <w:rFonts w:ascii="Arial" w:hAnsi="Arial" w:cs="Arial"/>
        <w:b/>
        <w:color w:val="49225E"/>
        <w:sz w:val="20"/>
        <w:szCs w:val="20"/>
        <w:lang w:val="fr-BE"/>
      </w:rPr>
      <w:t>T 02 776 78 70 F 02 776 78 80 E info@febelcar.</w:t>
    </w:r>
    <w:r w:rsidR="004B378F">
      <w:rPr>
        <w:rFonts w:ascii="Arial" w:hAnsi="Arial" w:cs="Arial"/>
        <w:b/>
        <w:color w:val="49225E"/>
        <w:sz w:val="20"/>
        <w:szCs w:val="20"/>
        <w:lang w:val="fr-BE"/>
      </w:rPr>
      <w:t>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6E573" w14:textId="77777777" w:rsidR="004638A6" w:rsidRDefault="004638A6" w:rsidP="00650259">
      <w:pPr>
        <w:spacing w:after="0" w:line="240" w:lineRule="auto"/>
      </w:pPr>
      <w:r>
        <w:separator/>
      </w:r>
    </w:p>
  </w:footnote>
  <w:footnote w:type="continuationSeparator" w:id="0">
    <w:p w14:paraId="51530A27" w14:textId="77777777" w:rsidR="004638A6" w:rsidRDefault="004638A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9526C" w14:textId="0E1C83DB" w:rsidR="00CD6A06" w:rsidRPr="00DF4B90" w:rsidRDefault="00CD6A06" w:rsidP="00CD6A06">
    <w:pPr>
      <w:pStyle w:val="Header"/>
      <w:jc w:val="center"/>
      <w:rPr>
        <w:rFonts w:ascii="Arial" w:eastAsia="Calibri" w:hAnsi="Arial" w:cs="Arial"/>
        <w:noProof w:val="0"/>
        <w:color w:val="49225E"/>
        <w:szCs w:val="44"/>
        <w:lang w:val="nl-BE"/>
      </w:rPr>
    </w:pPr>
    <w:r w:rsidRPr="00DF4B90">
      <w:rPr>
        <w:rFonts w:ascii="Arial" w:eastAsia="Calibri" w:hAnsi="Arial" w:cs="Arial"/>
        <w:color w:val="49225E"/>
        <w:szCs w:val="44"/>
        <w:lang w:val="nl-BE"/>
      </w:rPr>
      <w:drawing>
        <wp:anchor distT="0" distB="0" distL="114300" distR="114300" simplePos="0" relativeHeight="251659264" behindDoc="0" locked="0" layoutInCell="1" allowOverlap="1" wp14:anchorId="011A5D45" wp14:editId="7810EC0A">
          <wp:simplePos x="0" y="0"/>
          <wp:positionH relativeFrom="column">
            <wp:posOffset>4985385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Through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hrough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4B90">
      <w:rPr>
        <w:rFonts w:ascii="Arial" w:eastAsia="Calibri" w:hAnsi="Arial" w:cs="Arial"/>
        <w:color w:val="49225E"/>
        <w:szCs w:val="44"/>
        <w:lang w:val="nl-BE"/>
      </w:rPr>
      <w:drawing>
        <wp:anchor distT="0" distB="0" distL="114300" distR="114300" simplePos="0" relativeHeight="251658240" behindDoc="0" locked="0" layoutInCell="1" allowOverlap="1" wp14:anchorId="0B27F947" wp14:editId="683C8823">
          <wp:simplePos x="0" y="0"/>
          <wp:positionH relativeFrom="column">
            <wp:posOffset>-57150</wp:posOffset>
          </wp:positionH>
          <wp:positionV relativeFrom="paragraph">
            <wp:posOffset>-17145</wp:posOffset>
          </wp:positionV>
          <wp:extent cx="885825" cy="809625"/>
          <wp:effectExtent l="0" t="0" r="9525" b="9525"/>
          <wp:wrapThrough wrapText="bothSides">
            <wp:wrapPolygon edited="0">
              <wp:start x="0" y="0"/>
              <wp:lineTo x="0" y="21346"/>
              <wp:lineTo x="21368" y="21346"/>
              <wp:lineTo x="21368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4B90">
      <w:rPr>
        <w:rFonts w:ascii="Arial" w:eastAsia="Calibri" w:hAnsi="Arial" w:cs="Arial"/>
        <w:noProof w:val="0"/>
        <w:color w:val="49225E"/>
        <w:szCs w:val="44"/>
        <w:lang w:val="nl-BE"/>
      </w:rPr>
      <w:t>LIDMAATSCHAPFORMULIER</w:t>
    </w:r>
  </w:p>
  <w:p w14:paraId="5A7BA3DE" w14:textId="280EF1EB" w:rsidR="00CD6A06" w:rsidRDefault="00CD6A06" w:rsidP="00CD6A06">
    <w:pPr>
      <w:pStyle w:val="Heading1"/>
      <w:jc w:val="center"/>
      <w:rPr>
        <w:rFonts w:ascii="Arial" w:eastAsia="Calibri" w:hAnsi="Arial" w:cs="Arial"/>
        <w:color w:val="49225E"/>
        <w:sz w:val="20"/>
        <w:szCs w:val="20"/>
        <w:lang w:val="nl-BE"/>
      </w:rPr>
    </w:pPr>
    <w:r w:rsidRPr="00DF4B90">
      <w:rPr>
        <w:rFonts w:ascii="Arial" w:eastAsia="Calibri" w:hAnsi="Arial" w:cs="Arial"/>
        <w:color w:val="49225E"/>
        <w:sz w:val="20"/>
        <w:szCs w:val="20"/>
        <w:lang w:val="nl-BE"/>
      </w:rPr>
      <w:t>Koninklijke Belgische Federatie voor de Carrosseriebedrijven</w:t>
    </w:r>
  </w:p>
  <w:p w14:paraId="60638170" w14:textId="77777777" w:rsidR="00DF4B90" w:rsidRPr="00DF4B90" w:rsidRDefault="00DF4B90" w:rsidP="00CD6A06">
    <w:pPr>
      <w:pStyle w:val="Heading1"/>
      <w:jc w:val="center"/>
      <w:rPr>
        <w:rFonts w:ascii="Arial" w:eastAsia="Calibri" w:hAnsi="Arial" w:cs="Arial"/>
        <w:color w:val="49225E"/>
        <w:sz w:val="20"/>
        <w:szCs w:val="20"/>
        <w:lang w:val="nl-BE"/>
      </w:rPr>
    </w:pPr>
  </w:p>
  <w:p w14:paraId="41D2B46C" w14:textId="77777777" w:rsidR="00DF4B90" w:rsidRPr="00CD6A06" w:rsidRDefault="00DF4B90" w:rsidP="00CD6A06">
    <w:pPr>
      <w:pStyle w:val="Heading1"/>
      <w:jc w:val="center"/>
      <w:rPr>
        <w:noProof/>
        <w:color w:val="F98236"/>
        <w:sz w:val="22"/>
        <w:szCs w:val="22"/>
        <w:lang w:val="nl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06"/>
    <w:rsid w:val="000456E1"/>
    <w:rsid w:val="00052382"/>
    <w:rsid w:val="0006568A"/>
    <w:rsid w:val="00076F0F"/>
    <w:rsid w:val="00084253"/>
    <w:rsid w:val="000D1F49"/>
    <w:rsid w:val="001036C7"/>
    <w:rsid w:val="001727CA"/>
    <w:rsid w:val="002817B3"/>
    <w:rsid w:val="002928D0"/>
    <w:rsid w:val="002A4BB4"/>
    <w:rsid w:val="002C56E6"/>
    <w:rsid w:val="00361E11"/>
    <w:rsid w:val="00396B43"/>
    <w:rsid w:val="003B4744"/>
    <w:rsid w:val="003F0847"/>
    <w:rsid w:val="0040090B"/>
    <w:rsid w:val="00417623"/>
    <w:rsid w:val="004346EA"/>
    <w:rsid w:val="0046302A"/>
    <w:rsid w:val="004638A6"/>
    <w:rsid w:val="00487D2D"/>
    <w:rsid w:val="004B378F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627CE"/>
    <w:rsid w:val="00663EC5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C1E5C"/>
    <w:rsid w:val="009C25A2"/>
    <w:rsid w:val="009C2CEC"/>
    <w:rsid w:val="009F619A"/>
    <w:rsid w:val="009F6DDE"/>
    <w:rsid w:val="00A370A8"/>
    <w:rsid w:val="00AA4F2B"/>
    <w:rsid w:val="00BD4753"/>
    <w:rsid w:val="00BD5CB1"/>
    <w:rsid w:val="00BE62EE"/>
    <w:rsid w:val="00C003BA"/>
    <w:rsid w:val="00C46878"/>
    <w:rsid w:val="00CB4A51"/>
    <w:rsid w:val="00CD4532"/>
    <w:rsid w:val="00CD47B0"/>
    <w:rsid w:val="00CD6A06"/>
    <w:rsid w:val="00CD70CE"/>
    <w:rsid w:val="00CE6104"/>
    <w:rsid w:val="00CE7918"/>
    <w:rsid w:val="00D16163"/>
    <w:rsid w:val="00D248CE"/>
    <w:rsid w:val="00D65D5D"/>
    <w:rsid w:val="00DB3FAD"/>
    <w:rsid w:val="00DD7E74"/>
    <w:rsid w:val="00DF4B90"/>
    <w:rsid w:val="00E139C4"/>
    <w:rsid w:val="00E61C09"/>
    <w:rsid w:val="00E677FE"/>
    <w:rsid w:val="00EB3B58"/>
    <w:rsid w:val="00EB7B7B"/>
    <w:rsid w:val="00EC7359"/>
    <w:rsid w:val="00EE3054"/>
    <w:rsid w:val="00F0014D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8F7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417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febelcar.be/themes/egfbase/dist/images/Cookies_Privacy_policy_n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ja.Deleeuw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872C3DCDA949509C3FEB1357D908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E05DB6-113B-4287-8849-4BAB6EF1D1AE}"/>
      </w:docPartPr>
      <w:docPartBody>
        <w:p w:rsidR="00477DB2" w:rsidRDefault="00005672">
          <w:pPr>
            <w:pStyle w:val="C2872C3DCDA949509C3FEB1357D90882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AD"/>
    <w:rsid w:val="00005672"/>
    <w:rsid w:val="002A59E1"/>
    <w:rsid w:val="00330662"/>
    <w:rsid w:val="00477DB2"/>
    <w:rsid w:val="00E41192"/>
    <w:rsid w:val="00E92667"/>
    <w:rsid w:val="00EC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872C3DCDA949509C3FEB1357D90882">
    <w:name w:val="C2872C3DCDA949509C3FEB1357D9088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2020-10-07T12:20:00Z</dcterms:created>
  <dcterms:modified xsi:type="dcterms:W3CDTF">2022-04-04T14:37:00Z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