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7"/>
        <w:gridCol w:w="8"/>
        <w:gridCol w:w="6615"/>
        <w:gridCol w:w="78"/>
        <w:gridCol w:w="34"/>
      </w:tblGrid>
      <w:tr w:rsidR="0090596C" w:rsidRPr="00AA4F2B" w14:paraId="28B8293C" w14:textId="77777777" w:rsidTr="006627CE">
        <w:tc>
          <w:tcPr>
            <w:tcW w:w="5000" w:type="pct"/>
            <w:gridSpan w:val="5"/>
            <w:shd w:val="clear" w:color="auto" w:fill="F98236"/>
          </w:tcPr>
          <w:p w14:paraId="30B4F217" w14:textId="54EB7680" w:rsidR="00650259" w:rsidRPr="00AA4F2B" w:rsidRDefault="0062218C" w:rsidP="0090596C">
            <w:pPr>
              <w:pStyle w:val="Heading1"/>
              <w:outlineLvl w:val="0"/>
            </w:pPr>
            <w:proofErr w:type="spellStart"/>
            <w:r>
              <w:t>Donné</w:t>
            </w:r>
            <w:r w:rsidR="0067151D">
              <w:t>e</w:t>
            </w:r>
            <w:r>
              <w:t>s</w:t>
            </w:r>
            <w:proofErr w:type="spellEnd"/>
            <w:r w:rsidR="00842EE4">
              <w:t xml:space="preserve"> </w:t>
            </w:r>
            <w:r w:rsidR="00157948">
              <w:t xml:space="preserve">d’ </w:t>
            </w:r>
            <w:proofErr w:type="spellStart"/>
            <w:r w:rsidR="00842EE4">
              <w:t>entreprise</w:t>
            </w:r>
            <w:proofErr w:type="spellEnd"/>
          </w:p>
        </w:tc>
      </w:tr>
      <w:tr w:rsidR="00311DFA" w:rsidRPr="00277F1D" w14:paraId="54C1277F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3C12A436" w14:textId="01606018" w:rsidR="00650259" w:rsidRPr="00277F1D" w:rsidRDefault="00842EE4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 xml:space="preserve">Nom </w:t>
            </w:r>
            <w:proofErr w:type="spellStart"/>
            <w:r w:rsidRPr="00277F1D">
              <w:rPr>
                <w:sz w:val="26"/>
                <w:szCs w:val="26"/>
              </w:rPr>
              <w:t>entreprise</w:t>
            </w:r>
            <w:proofErr w:type="spellEnd"/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3232750C" w14:textId="77777777" w:rsidR="00650259" w:rsidRPr="00277F1D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311DFA" w:rsidRPr="00277F1D" w14:paraId="24CD1869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111520AF" w14:textId="09E4EC78" w:rsidR="00650259" w:rsidRPr="00277F1D" w:rsidRDefault="00DF4B90" w:rsidP="00842EE4">
            <w:pPr>
              <w:pStyle w:val="NormalIndent"/>
              <w:ind w:left="37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>N</w:t>
            </w:r>
            <w:r w:rsidR="00842EE4" w:rsidRPr="00277F1D">
              <w:rPr>
                <w:sz w:val="26"/>
                <w:szCs w:val="26"/>
              </w:rPr>
              <w:t xml:space="preserve">om chef d’ </w:t>
            </w:r>
            <w:proofErr w:type="spellStart"/>
            <w:r w:rsidR="00842EE4" w:rsidRPr="00277F1D">
              <w:rPr>
                <w:sz w:val="26"/>
                <w:szCs w:val="26"/>
              </w:rPr>
              <w:t>entreprise</w:t>
            </w:r>
            <w:proofErr w:type="spellEnd"/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7293A27A" w14:textId="77777777" w:rsidR="00650259" w:rsidRPr="00277F1D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311DFA" w:rsidRPr="00277F1D" w14:paraId="462D92E3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59A59506" w14:textId="7265677B" w:rsidR="00650259" w:rsidRPr="00277F1D" w:rsidRDefault="00842EE4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proofErr w:type="spellStart"/>
            <w:r w:rsidRPr="00277F1D">
              <w:rPr>
                <w:sz w:val="26"/>
                <w:szCs w:val="26"/>
              </w:rPr>
              <w:t>Rue</w:t>
            </w:r>
            <w:proofErr w:type="spellEnd"/>
            <w:r w:rsidRPr="00277F1D">
              <w:rPr>
                <w:sz w:val="26"/>
                <w:szCs w:val="26"/>
              </w:rPr>
              <w:t>, n</w:t>
            </w:r>
            <w:r w:rsidR="00417623" w:rsidRPr="00277F1D">
              <w:rPr>
                <w:sz w:val="26"/>
                <w:szCs w:val="26"/>
              </w:rPr>
              <w:t xml:space="preserve">r., </w:t>
            </w:r>
            <w:proofErr w:type="spellStart"/>
            <w:r w:rsidR="00417623" w:rsidRPr="00277F1D">
              <w:rPr>
                <w:sz w:val="26"/>
                <w:szCs w:val="26"/>
              </w:rPr>
              <w:t>b</w:t>
            </w:r>
            <w:r w:rsidRPr="00277F1D">
              <w:rPr>
                <w:sz w:val="26"/>
                <w:szCs w:val="26"/>
              </w:rPr>
              <w:t>oîte</w:t>
            </w:r>
            <w:proofErr w:type="spellEnd"/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4052DE79" w14:textId="77777777" w:rsidR="00650259" w:rsidRPr="00277F1D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311DFA" w:rsidRPr="00277F1D" w14:paraId="364A6C3C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5D68DA84" w14:textId="1C2D3AD8" w:rsidR="00650259" w:rsidRPr="00277F1D" w:rsidRDefault="00842EE4" w:rsidP="00311DFA">
            <w:pPr>
              <w:pStyle w:val="NormalIndent"/>
              <w:ind w:left="37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 xml:space="preserve">Code postale, </w:t>
            </w:r>
            <w:proofErr w:type="spellStart"/>
            <w:r w:rsidR="00311DFA" w:rsidRPr="00277F1D">
              <w:rPr>
                <w:sz w:val="26"/>
                <w:szCs w:val="26"/>
              </w:rPr>
              <w:t>lieu</w:t>
            </w:r>
            <w:proofErr w:type="spellEnd"/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1A93E1CE" w14:textId="5F883849" w:rsidR="00650259" w:rsidRPr="00277F1D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842EE4" w:rsidRPr="00277F1D" w14:paraId="516B587D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77A68EE3" w14:textId="5137ED5D" w:rsidR="00DF4B90" w:rsidRPr="00277F1D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>T</w:t>
            </w:r>
            <w:r w:rsidR="00311DFA" w:rsidRPr="00277F1D">
              <w:rPr>
                <w:sz w:val="26"/>
                <w:szCs w:val="26"/>
              </w:rPr>
              <w:t>éléphone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4BC4A143" w14:textId="77777777" w:rsidR="00DF4B90" w:rsidRPr="00277F1D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842EE4" w:rsidRPr="00277F1D" w14:paraId="283A93EF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46DE5C3D" w14:textId="3E75E734" w:rsidR="00DF4B90" w:rsidRPr="00277F1D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>Gsm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5B8569D9" w14:textId="77777777" w:rsidR="00DF4B90" w:rsidRPr="00277F1D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311DFA" w:rsidRPr="00277F1D" w14:paraId="4494A3B3" w14:textId="77777777" w:rsidTr="006627CE">
        <w:trPr>
          <w:gridAfter w:val="1"/>
          <w:wAfter w:w="19" w:type="pct"/>
        </w:trPr>
        <w:sdt>
          <w:sdtPr>
            <w:rPr>
              <w:sz w:val="26"/>
              <w:szCs w:val="26"/>
            </w:rPr>
            <w:id w:val="-965116832"/>
            <w:placeholder>
              <w:docPart w:val="C2872C3DCDA949509C3FEB1357D908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3" w:type="pct"/>
                <w:gridSpan w:val="2"/>
                <w:vAlign w:val="bottom"/>
              </w:tcPr>
              <w:p w14:paraId="635F82AD" w14:textId="77777777" w:rsidR="00650259" w:rsidRPr="00277F1D" w:rsidRDefault="0090596C" w:rsidP="00CD6A06">
                <w:pPr>
                  <w:pStyle w:val="NormalIndent"/>
                  <w:ind w:left="37"/>
                  <w:jc w:val="both"/>
                  <w:rPr>
                    <w:sz w:val="26"/>
                    <w:szCs w:val="26"/>
                  </w:rPr>
                </w:pPr>
                <w:r w:rsidRPr="00277F1D">
                  <w:rPr>
                    <w:sz w:val="26"/>
                    <w:szCs w:val="26"/>
                    <w:lang w:bidi="nl-NL"/>
                  </w:rPr>
                  <w:t>E-mail</w:t>
                </w:r>
              </w:p>
            </w:tc>
          </w:sdtContent>
        </w:sdt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62251B49" w14:textId="77777777" w:rsidR="00650259" w:rsidRPr="00277F1D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337626" w:rsidRPr="00277F1D" w14:paraId="20EB14DC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278C4BBC" w14:textId="4372C0B8" w:rsidR="00337626" w:rsidRPr="00277F1D" w:rsidRDefault="00337626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E-mail </w:t>
            </w:r>
            <w:proofErr w:type="spellStart"/>
            <w:r>
              <w:rPr>
                <w:sz w:val="26"/>
                <w:szCs w:val="26"/>
              </w:rPr>
              <w:t>comptabilité</w:t>
            </w:r>
            <w:proofErr w:type="spellEnd"/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4C422750" w14:textId="77777777" w:rsidR="00337626" w:rsidRPr="00277F1D" w:rsidRDefault="00337626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2D3115" w:rsidRPr="00277F1D" w14:paraId="4B4262FD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7F94AB56" w14:textId="05ABE22F" w:rsidR="002D3115" w:rsidRPr="00277F1D" w:rsidRDefault="002D3115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>Site web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057DEEE4" w14:textId="77777777" w:rsidR="002D3115" w:rsidRPr="00277F1D" w:rsidRDefault="002D3115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842EE4" w:rsidRPr="00277F1D" w14:paraId="3C243194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2CA59DC6" w14:textId="6C41772A" w:rsidR="00DF4B90" w:rsidRPr="00277F1D" w:rsidRDefault="00311DFA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>ONSS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68A279B6" w14:textId="77777777" w:rsidR="00DF4B90" w:rsidRPr="00277F1D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842EE4" w:rsidRPr="00277F1D" w14:paraId="36734010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0EE7B2C1" w14:textId="07E47DAB" w:rsidR="00DF4B90" w:rsidRPr="00277F1D" w:rsidRDefault="00311DFA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>TVA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69C144A4" w14:textId="77777777" w:rsidR="00DF4B90" w:rsidRPr="00277F1D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842EE4" w:rsidRPr="00277F1D" w14:paraId="79823C63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6A230AB0" w14:textId="65A73390" w:rsidR="00DF4B90" w:rsidRPr="00277F1D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>IBAN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5D5DFB65" w14:textId="77777777" w:rsidR="00DF4B90" w:rsidRPr="00277F1D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842EE4" w:rsidRPr="00277F1D" w14:paraId="132D8A7D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47B2E170" w14:textId="0C608AB8" w:rsidR="00DF4B90" w:rsidRPr="00277F1D" w:rsidRDefault="00311DFA" w:rsidP="00311DFA">
            <w:pPr>
              <w:pStyle w:val="NormalIndent"/>
              <w:ind w:left="37"/>
              <w:rPr>
                <w:sz w:val="26"/>
                <w:szCs w:val="26"/>
              </w:rPr>
            </w:pPr>
            <w:proofErr w:type="spellStart"/>
            <w:r w:rsidRPr="00277F1D">
              <w:rPr>
                <w:sz w:val="26"/>
                <w:szCs w:val="26"/>
              </w:rPr>
              <w:t>Nombre</w:t>
            </w:r>
            <w:proofErr w:type="spellEnd"/>
            <w:r w:rsidRPr="00277F1D">
              <w:rPr>
                <w:sz w:val="26"/>
                <w:szCs w:val="26"/>
              </w:rPr>
              <w:t xml:space="preserve"> de </w:t>
            </w:r>
            <w:proofErr w:type="spellStart"/>
            <w:r w:rsidRPr="00277F1D">
              <w:rPr>
                <w:sz w:val="26"/>
                <w:szCs w:val="26"/>
              </w:rPr>
              <w:t>personnel</w:t>
            </w:r>
            <w:proofErr w:type="spellEnd"/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347F5004" w14:textId="77777777" w:rsidR="00DF4B90" w:rsidRPr="00277F1D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311DFA" w:rsidRPr="00277F1D" w14:paraId="654CC97A" w14:textId="77777777" w:rsidTr="00337626">
        <w:trPr>
          <w:gridAfter w:val="1"/>
          <w:wAfter w:w="19" w:type="pct"/>
          <w:trHeight w:val="1367"/>
        </w:trPr>
        <w:tc>
          <w:tcPr>
            <w:tcW w:w="1213" w:type="pct"/>
            <w:gridSpan w:val="2"/>
            <w:vAlign w:val="bottom"/>
          </w:tcPr>
          <w:p w14:paraId="0EE73A26" w14:textId="77777777" w:rsidR="006627CE" w:rsidRPr="00277F1D" w:rsidRDefault="006627CE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</w:p>
          <w:p w14:paraId="5AC11B39" w14:textId="0A096CE3" w:rsidR="006627CE" w:rsidRPr="00277F1D" w:rsidRDefault="00311DFA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>Cachet</w:t>
            </w:r>
          </w:p>
          <w:p w14:paraId="19FB291D" w14:textId="77777777" w:rsidR="006627CE" w:rsidRPr="00277F1D" w:rsidRDefault="006627CE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</w:p>
          <w:p w14:paraId="3B467362" w14:textId="3D3E4C1F" w:rsidR="006627CE" w:rsidRPr="00277F1D" w:rsidRDefault="006627CE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18C554A4" w14:textId="77777777" w:rsidR="006627CE" w:rsidRPr="00277F1D" w:rsidRDefault="006627CE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650259" w:rsidRPr="00277F1D" w14:paraId="0D52F706" w14:textId="77777777" w:rsidTr="006627C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1558DE40" w14:textId="77777777" w:rsidR="00650259" w:rsidRPr="00277F1D" w:rsidRDefault="00650259" w:rsidP="00977F99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</w:tr>
      <w:tr w:rsidR="00311DFA" w:rsidRPr="00277F1D" w14:paraId="7C1D869E" w14:textId="77777777" w:rsidTr="006627CE">
        <w:trPr>
          <w:gridAfter w:val="2"/>
          <w:wAfter w:w="63" w:type="pct"/>
        </w:trPr>
        <w:tc>
          <w:tcPr>
            <w:tcW w:w="1209" w:type="pct"/>
            <w:vAlign w:val="bottom"/>
          </w:tcPr>
          <w:p w14:paraId="344B19C8" w14:textId="271B3481" w:rsidR="006627CE" w:rsidRPr="00277F1D" w:rsidRDefault="006627CE" w:rsidP="006627CE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r w:rsidRPr="00277F1D">
              <w:rPr>
                <w:sz w:val="26"/>
                <w:szCs w:val="26"/>
              </w:rPr>
              <w:t>Dat</w:t>
            </w:r>
            <w:r w:rsidR="00311DFA" w:rsidRPr="00277F1D">
              <w:rPr>
                <w:sz w:val="26"/>
                <w:szCs w:val="26"/>
              </w:rPr>
              <w:t>e</w:t>
            </w:r>
          </w:p>
        </w:tc>
        <w:tc>
          <w:tcPr>
            <w:tcW w:w="3728" w:type="pct"/>
            <w:gridSpan w:val="2"/>
            <w:tcBorders>
              <w:bottom w:val="single" w:sz="4" w:space="0" w:color="auto"/>
            </w:tcBorders>
            <w:vAlign w:val="bottom"/>
          </w:tcPr>
          <w:p w14:paraId="4028E672" w14:textId="77777777" w:rsidR="006627CE" w:rsidRPr="00277F1D" w:rsidRDefault="006627CE" w:rsidP="006627CE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</w:tbl>
    <w:p w14:paraId="27081782" w14:textId="77777777" w:rsidR="006627CE" w:rsidRPr="00277F1D" w:rsidRDefault="006627CE" w:rsidP="006627CE">
      <w:pPr>
        <w:spacing w:after="0"/>
        <w:rPr>
          <w:sz w:val="26"/>
          <w:szCs w:val="26"/>
        </w:rPr>
      </w:pPr>
    </w:p>
    <w:tbl>
      <w:tblPr>
        <w:tblStyle w:val="TableGrid"/>
        <w:tblW w:w="49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4"/>
        <w:gridCol w:w="6718"/>
      </w:tblGrid>
      <w:tr w:rsidR="006627CE" w:rsidRPr="00277F1D" w14:paraId="4814493F" w14:textId="77777777" w:rsidTr="00642B07">
        <w:tc>
          <w:tcPr>
            <w:tcW w:w="1213" w:type="pct"/>
            <w:vAlign w:val="bottom"/>
          </w:tcPr>
          <w:p w14:paraId="66D45FD7" w14:textId="77777777" w:rsidR="006627CE" w:rsidRPr="00277F1D" w:rsidRDefault="006627CE" w:rsidP="006627CE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</w:p>
          <w:p w14:paraId="521703A7" w14:textId="7CA08B7C" w:rsidR="006627CE" w:rsidRPr="00277F1D" w:rsidRDefault="00311DFA" w:rsidP="006627CE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proofErr w:type="spellStart"/>
            <w:r w:rsidRPr="00277F1D">
              <w:rPr>
                <w:sz w:val="26"/>
                <w:szCs w:val="26"/>
              </w:rPr>
              <w:t>Signature</w:t>
            </w:r>
            <w:proofErr w:type="spellEnd"/>
          </w:p>
        </w:tc>
        <w:tc>
          <w:tcPr>
            <w:tcW w:w="3768" w:type="pct"/>
            <w:tcBorders>
              <w:bottom w:val="single" w:sz="4" w:space="0" w:color="auto"/>
            </w:tcBorders>
            <w:vAlign w:val="bottom"/>
          </w:tcPr>
          <w:p w14:paraId="57F40944" w14:textId="77777777" w:rsidR="006627CE" w:rsidRPr="00277F1D" w:rsidRDefault="006627CE" w:rsidP="00642B07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</w:tbl>
    <w:p w14:paraId="65F99744" w14:textId="4DC11D7D" w:rsidR="00CE6104" w:rsidRDefault="00CE6104" w:rsidP="00E677FE">
      <w:pPr>
        <w:spacing w:after="0"/>
        <w:rPr>
          <w:sz w:val="12"/>
          <w:szCs w:val="16"/>
        </w:rPr>
      </w:pPr>
      <w:bookmarkStart w:id="0" w:name="_GoBack"/>
      <w:bookmarkEnd w:id="0"/>
    </w:p>
    <w:tbl>
      <w:tblPr>
        <w:tblStyle w:val="TableGrid"/>
        <w:tblW w:w="49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"/>
        <w:gridCol w:w="8378"/>
      </w:tblGrid>
      <w:tr w:rsidR="00417623" w:rsidRPr="00AA4F2B" w14:paraId="79E981AC" w14:textId="77777777" w:rsidTr="006627CE">
        <w:tc>
          <w:tcPr>
            <w:tcW w:w="5000" w:type="pct"/>
            <w:gridSpan w:val="2"/>
            <w:shd w:val="clear" w:color="auto" w:fill="F98236"/>
          </w:tcPr>
          <w:p w14:paraId="2B5513E8" w14:textId="1F948CD7" w:rsidR="00417623" w:rsidRPr="00AA4F2B" w:rsidRDefault="00311DFA" w:rsidP="00642B07">
            <w:pPr>
              <w:pStyle w:val="Heading1"/>
              <w:outlineLvl w:val="0"/>
            </w:pPr>
            <w:r>
              <w:t>RGPD</w:t>
            </w:r>
          </w:p>
        </w:tc>
      </w:tr>
      <w:tr w:rsidR="006627CE" w:rsidRPr="00337626" w14:paraId="5F70B7E6" w14:textId="77777777" w:rsidTr="006627CE">
        <w:tc>
          <w:tcPr>
            <w:tcW w:w="454" w:type="pct"/>
          </w:tcPr>
          <w:p w14:paraId="6C75A7C0" w14:textId="77777777" w:rsidR="006627CE" w:rsidRPr="00417623" w:rsidRDefault="006627CE" w:rsidP="008C68BC">
            <w:pPr>
              <w:spacing w:before="120"/>
              <w:ind w:left="-20"/>
              <w:jc w:val="center"/>
              <w:rPr>
                <w:sz w:val="24"/>
                <w:szCs w:val="24"/>
              </w:rPr>
            </w:pPr>
            <w:r w:rsidRPr="00417623">
              <w:rPr>
                <w:sz w:val="24"/>
                <w:szCs w:val="24"/>
                <w:lang w:bidi="nl-NL"/>
              </w:rPr>
              <w:sym w:font="Wingdings 2" w:char="F0A3"/>
            </w:r>
          </w:p>
        </w:tc>
        <w:tc>
          <w:tcPr>
            <w:tcW w:w="4546" w:type="pct"/>
            <w:vAlign w:val="bottom"/>
          </w:tcPr>
          <w:p w14:paraId="78B151DB" w14:textId="7A161488" w:rsidR="006627CE" w:rsidRPr="00311DFA" w:rsidRDefault="00311DFA" w:rsidP="008C68BC">
            <w:pPr>
              <w:spacing w:before="120"/>
              <w:rPr>
                <w:sz w:val="24"/>
                <w:szCs w:val="24"/>
                <w:lang w:val="fr-BE"/>
              </w:rPr>
            </w:pPr>
            <w:r w:rsidRPr="00311DFA">
              <w:rPr>
                <w:sz w:val="24"/>
                <w:szCs w:val="24"/>
                <w:lang w:val="fr-BE"/>
              </w:rPr>
              <w:t>Je consens au traitement de ces données conformément à la politique de confidentialité des données d</w:t>
            </w:r>
            <w:r>
              <w:rPr>
                <w:sz w:val="24"/>
                <w:szCs w:val="24"/>
                <w:lang w:val="fr-BE"/>
              </w:rPr>
              <w:t>e</w:t>
            </w:r>
            <w:r w:rsidR="006627CE" w:rsidRPr="00311DFA">
              <w:rPr>
                <w:sz w:val="24"/>
                <w:szCs w:val="24"/>
                <w:lang w:val="fr-BE"/>
              </w:rPr>
              <w:t xml:space="preserve"> Febelcar, conform</w:t>
            </w:r>
            <w:r>
              <w:rPr>
                <w:sz w:val="24"/>
                <w:szCs w:val="24"/>
                <w:lang w:val="fr-BE"/>
              </w:rPr>
              <w:t>ément aux directives RGPD.</w:t>
            </w:r>
          </w:p>
          <w:p w14:paraId="459E27FC" w14:textId="3DE706DC" w:rsidR="006627CE" w:rsidRPr="00311DFA" w:rsidRDefault="00311DFA" w:rsidP="008C68BC">
            <w:pPr>
              <w:spacing w:before="120"/>
              <w:rPr>
                <w:sz w:val="24"/>
                <w:szCs w:val="24"/>
                <w:lang w:val="fr-BE"/>
              </w:rPr>
            </w:pPr>
            <w:r w:rsidRPr="00311DFA">
              <w:rPr>
                <w:sz w:val="24"/>
                <w:szCs w:val="24"/>
                <w:lang w:val="fr-BE"/>
              </w:rPr>
              <w:t>La déclaration de confidentialité de Febelcar peut êt</w:t>
            </w:r>
            <w:r>
              <w:rPr>
                <w:sz w:val="24"/>
                <w:szCs w:val="24"/>
                <w:lang w:val="fr-BE"/>
              </w:rPr>
              <w:t>re consulté sur le site web de F</w:t>
            </w:r>
            <w:r w:rsidR="006627CE" w:rsidRPr="00311DFA">
              <w:rPr>
                <w:sz w:val="24"/>
                <w:szCs w:val="24"/>
                <w:lang w:val="fr-BE"/>
              </w:rPr>
              <w:t>ebelcar(</w:t>
            </w:r>
            <w:r w:rsidRPr="00311DFA">
              <w:rPr>
                <w:color w:val="F98236"/>
                <w:sz w:val="22"/>
                <w:szCs w:val="22"/>
                <w:lang w:val="fr-BE"/>
              </w:rPr>
              <w:t>http://febelcar.be/themes/egfbase/dist/images/Cookies_Privacy_policy_FR.pdf</w:t>
            </w:r>
            <w:r w:rsidR="006627CE" w:rsidRPr="00311DFA">
              <w:rPr>
                <w:sz w:val="24"/>
                <w:szCs w:val="24"/>
                <w:lang w:val="fr-BE"/>
              </w:rPr>
              <w:t>)</w:t>
            </w:r>
            <w:r>
              <w:rPr>
                <w:sz w:val="24"/>
                <w:szCs w:val="24"/>
                <w:lang w:val="fr-BE"/>
              </w:rPr>
              <w:t>.</w:t>
            </w:r>
          </w:p>
        </w:tc>
      </w:tr>
    </w:tbl>
    <w:p w14:paraId="063F7FD0" w14:textId="77777777" w:rsidR="00417623" w:rsidRPr="00311DFA" w:rsidRDefault="00417623" w:rsidP="00337626">
      <w:pPr>
        <w:spacing w:after="0"/>
        <w:rPr>
          <w:sz w:val="12"/>
          <w:szCs w:val="16"/>
          <w:lang w:val="fr-BE"/>
        </w:rPr>
      </w:pPr>
    </w:p>
    <w:sectPr w:rsidR="00417623" w:rsidRPr="00311DFA" w:rsidSect="00AA4F2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69B87" w14:textId="77777777" w:rsidR="00D1395F" w:rsidRDefault="00D1395F" w:rsidP="00650259">
      <w:pPr>
        <w:spacing w:after="0" w:line="240" w:lineRule="auto"/>
      </w:pPr>
      <w:r>
        <w:separator/>
      </w:r>
    </w:p>
  </w:endnote>
  <w:endnote w:type="continuationSeparator" w:id="0">
    <w:p w14:paraId="575E5940" w14:textId="77777777" w:rsidR="00D1395F" w:rsidRDefault="00D1395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C31871C-5737-4502-B728-3456BAF79434}"/>
    <w:embedBold r:id="rId2" w:fontKey="{D56A7C78-70B5-4393-BA04-DEBFB35B30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87B6690-B5C2-414B-ABFC-E86C0BA7CB0B}"/>
    <w:embedBold r:id="rId4" w:fontKey="{32D42467-78DD-41D1-86EA-65DBFA6DC9FC}"/>
    <w:embedItalic r:id="rId5" w:fontKey="{1EBCD002-ADC0-4A09-A0FC-9F2E8172B8C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A3FDAEC-50B9-4CBC-953D-E1859B18367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ACDA889-91B5-46D3-8838-3E3AFEAC9C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85377" w14:textId="69A027E5" w:rsidR="00DF4B90" w:rsidRPr="002D3115" w:rsidRDefault="00DF4B90" w:rsidP="00DF4B90">
    <w:pPr>
      <w:spacing w:after="0"/>
      <w:jc w:val="center"/>
      <w:rPr>
        <w:rFonts w:ascii="Arial" w:hAnsi="Arial" w:cs="Arial"/>
        <w:b/>
        <w:color w:val="49225E"/>
        <w:sz w:val="20"/>
        <w:szCs w:val="20"/>
        <w:lang w:val="fr-BE"/>
      </w:rPr>
    </w:pPr>
    <w:r w:rsidRPr="002D3115">
      <w:rPr>
        <w:rFonts w:ascii="Arial" w:hAnsi="Arial" w:cs="Arial"/>
        <w:b/>
        <w:color w:val="49225E"/>
        <w:sz w:val="20"/>
        <w:szCs w:val="20"/>
        <w:lang w:val="fr-BE"/>
      </w:rPr>
      <w:t xml:space="preserve">Febelcar </w:t>
    </w:r>
    <w:proofErr w:type="spellStart"/>
    <w:r w:rsidR="00311DFA" w:rsidRPr="002D3115">
      <w:rPr>
        <w:rFonts w:ascii="Arial" w:hAnsi="Arial" w:cs="Arial"/>
        <w:b/>
        <w:color w:val="49225E"/>
        <w:sz w:val="20"/>
        <w:szCs w:val="20"/>
        <w:lang w:val="fr-BE"/>
      </w:rPr>
      <w:t>asbl</w:t>
    </w:r>
    <w:proofErr w:type="spellEnd"/>
    <w:r w:rsidRPr="002D3115">
      <w:rPr>
        <w:rFonts w:ascii="Arial" w:hAnsi="Arial" w:cs="Arial"/>
        <w:b/>
        <w:color w:val="49225E"/>
        <w:sz w:val="20"/>
        <w:szCs w:val="20"/>
        <w:lang w:val="fr-BE"/>
      </w:rPr>
      <w:t xml:space="preserve"> </w:t>
    </w:r>
    <w:r w:rsidR="00311DFA" w:rsidRPr="002D3115">
      <w:rPr>
        <w:rFonts w:ascii="Arial" w:hAnsi="Arial" w:cs="Arial"/>
        <w:b/>
        <w:color w:val="49225E"/>
        <w:sz w:val="20"/>
        <w:szCs w:val="20"/>
        <w:lang w:val="fr-BE"/>
      </w:rPr>
      <w:t>–</w:t>
    </w:r>
    <w:r w:rsidRPr="002D3115">
      <w:rPr>
        <w:rFonts w:ascii="Arial" w:hAnsi="Arial" w:cs="Arial"/>
        <w:b/>
        <w:color w:val="49225E"/>
        <w:sz w:val="20"/>
        <w:szCs w:val="20"/>
        <w:lang w:val="fr-BE"/>
      </w:rPr>
      <w:t xml:space="preserve"> </w:t>
    </w:r>
    <w:r w:rsidR="00311DFA" w:rsidRPr="002D3115">
      <w:rPr>
        <w:rFonts w:ascii="Arial" w:hAnsi="Arial" w:cs="Arial"/>
        <w:b/>
        <w:color w:val="49225E"/>
        <w:sz w:val="20"/>
        <w:szCs w:val="20"/>
        <w:lang w:val="fr-BE"/>
      </w:rPr>
      <w:t xml:space="preserve">Avenue </w:t>
    </w:r>
    <w:r w:rsidRPr="002D3115">
      <w:rPr>
        <w:rFonts w:ascii="Arial" w:hAnsi="Arial" w:cs="Arial"/>
        <w:b/>
        <w:color w:val="49225E"/>
        <w:sz w:val="20"/>
        <w:szCs w:val="20"/>
        <w:lang w:val="fr-BE"/>
      </w:rPr>
      <w:t>Jules Bordet 164, 1140 Bru</w:t>
    </w:r>
    <w:r w:rsidR="00311DFA" w:rsidRPr="002D3115">
      <w:rPr>
        <w:rFonts w:ascii="Arial" w:hAnsi="Arial" w:cs="Arial"/>
        <w:b/>
        <w:color w:val="49225E"/>
        <w:sz w:val="20"/>
        <w:szCs w:val="20"/>
        <w:lang w:val="fr-BE"/>
      </w:rPr>
      <w:t>xelles</w:t>
    </w:r>
    <w:r w:rsidRPr="002D3115">
      <w:rPr>
        <w:rFonts w:ascii="Arial" w:hAnsi="Arial" w:cs="Arial"/>
        <w:b/>
        <w:color w:val="49225E"/>
        <w:sz w:val="20"/>
        <w:szCs w:val="20"/>
        <w:lang w:val="fr-BE"/>
      </w:rPr>
      <w:t xml:space="preserve"> </w:t>
    </w:r>
  </w:p>
  <w:p w14:paraId="1B273C2C" w14:textId="431DF614" w:rsidR="0090596C" w:rsidRPr="00DF4B90" w:rsidRDefault="00DF4B90" w:rsidP="00DF4B90">
    <w:pPr>
      <w:spacing w:after="0"/>
      <w:jc w:val="center"/>
      <w:rPr>
        <w:lang w:val="fr-BE"/>
      </w:rPr>
    </w:pPr>
    <w:r w:rsidRPr="00DF4B90">
      <w:rPr>
        <w:rFonts w:ascii="Arial" w:hAnsi="Arial" w:cs="Arial"/>
        <w:b/>
        <w:color w:val="49225E"/>
        <w:sz w:val="20"/>
        <w:szCs w:val="20"/>
        <w:lang w:val="fr-BE"/>
      </w:rPr>
      <w:t>T 02 776 78 70 F 02 776 78 80 E info@febelcar.</w:t>
    </w:r>
    <w:r w:rsidR="00082CEB">
      <w:rPr>
        <w:rFonts w:ascii="Arial" w:hAnsi="Arial" w:cs="Arial"/>
        <w:b/>
        <w:color w:val="49225E"/>
        <w:sz w:val="20"/>
        <w:szCs w:val="20"/>
        <w:lang w:val="fr-BE"/>
      </w:rPr>
      <w:t>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5F9A8" w14:textId="77777777" w:rsidR="00D1395F" w:rsidRDefault="00D1395F" w:rsidP="00650259">
      <w:pPr>
        <w:spacing w:after="0" w:line="240" w:lineRule="auto"/>
      </w:pPr>
      <w:r>
        <w:separator/>
      </w:r>
    </w:p>
  </w:footnote>
  <w:footnote w:type="continuationSeparator" w:id="0">
    <w:p w14:paraId="7209EDC0" w14:textId="77777777" w:rsidR="00D1395F" w:rsidRDefault="00D1395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9526C" w14:textId="4F98C85F" w:rsidR="00CD6A06" w:rsidRPr="00842EE4" w:rsidRDefault="00CD6A06" w:rsidP="00CD6A06">
    <w:pPr>
      <w:pStyle w:val="Header"/>
      <w:jc w:val="center"/>
      <w:rPr>
        <w:rFonts w:ascii="Arial" w:eastAsia="Calibri" w:hAnsi="Arial" w:cs="Arial"/>
        <w:noProof w:val="0"/>
        <w:color w:val="49225E"/>
        <w:sz w:val="42"/>
        <w:szCs w:val="42"/>
        <w:lang w:val="fr-BE"/>
      </w:rPr>
    </w:pPr>
    <w:r w:rsidRPr="00842EE4">
      <w:rPr>
        <w:rFonts w:ascii="Arial" w:eastAsia="Calibri" w:hAnsi="Arial" w:cs="Arial"/>
        <w:color w:val="49225E"/>
        <w:sz w:val="42"/>
        <w:szCs w:val="42"/>
        <w:lang w:val="nl-BE"/>
      </w:rPr>
      <w:drawing>
        <wp:anchor distT="0" distB="0" distL="114300" distR="114300" simplePos="0" relativeHeight="251659264" behindDoc="0" locked="0" layoutInCell="1" allowOverlap="1" wp14:anchorId="011A5D45" wp14:editId="7810EC0A">
          <wp:simplePos x="0" y="0"/>
          <wp:positionH relativeFrom="column">
            <wp:posOffset>4985385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Through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hrough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2EE4">
      <w:rPr>
        <w:rFonts w:ascii="Arial" w:eastAsia="Calibri" w:hAnsi="Arial" w:cs="Arial"/>
        <w:color w:val="49225E"/>
        <w:sz w:val="42"/>
        <w:szCs w:val="42"/>
        <w:lang w:val="nl-BE"/>
      </w:rPr>
      <w:drawing>
        <wp:anchor distT="0" distB="0" distL="114300" distR="114300" simplePos="0" relativeHeight="251658240" behindDoc="0" locked="0" layoutInCell="1" allowOverlap="1" wp14:anchorId="0B27F947" wp14:editId="683C8823">
          <wp:simplePos x="0" y="0"/>
          <wp:positionH relativeFrom="column">
            <wp:posOffset>-57150</wp:posOffset>
          </wp:positionH>
          <wp:positionV relativeFrom="paragraph">
            <wp:posOffset>-17145</wp:posOffset>
          </wp:positionV>
          <wp:extent cx="885825" cy="809625"/>
          <wp:effectExtent l="0" t="0" r="9525" b="9525"/>
          <wp:wrapThrough wrapText="bothSides">
            <wp:wrapPolygon edited="0">
              <wp:start x="0" y="0"/>
              <wp:lineTo x="0" y="21346"/>
              <wp:lineTo x="21368" y="21346"/>
              <wp:lineTo x="21368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EE4" w:rsidRPr="00842EE4">
      <w:rPr>
        <w:rFonts w:ascii="Arial" w:eastAsia="Calibri" w:hAnsi="Arial" w:cs="Arial"/>
        <w:noProof w:val="0"/>
        <w:color w:val="49225E"/>
        <w:sz w:val="42"/>
        <w:szCs w:val="42"/>
        <w:lang w:val="fr-BE"/>
      </w:rPr>
      <w:t>FORMULAIRE D’AFFILIATION</w:t>
    </w:r>
  </w:p>
  <w:p w14:paraId="63CDDF2F" w14:textId="4F9053C6" w:rsidR="00842EE4" w:rsidRDefault="00842EE4" w:rsidP="00842EE4">
    <w:pPr>
      <w:jc w:val="center"/>
      <w:rPr>
        <w:rFonts w:ascii="Arial" w:hAnsi="Arial" w:cs="Arial"/>
        <w:b/>
        <w:bCs/>
        <w:color w:val="000000"/>
        <w:sz w:val="20"/>
        <w:szCs w:val="20"/>
        <w:lang w:val="fr-FR"/>
      </w:rPr>
    </w:pPr>
    <w:r>
      <w:rPr>
        <w:rFonts w:ascii="Arial" w:hAnsi="Arial" w:cs="Arial"/>
        <w:b/>
        <w:color w:val="49225E"/>
        <w:sz w:val="20"/>
        <w:szCs w:val="20"/>
        <w:lang w:val="fr-FR"/>
      </w:rPr>
      <w:t xml:space="preserve">Royale Fédération Belge des Entreprises de Carrosserie </w:t>
    </w:r>
    <w:proofErr w:type="spellStart"/>
    <w:r>
      <w:rPr>
        <w:rFonts w:ascii="Arial" w:hAnsi="Arial" w:cs="Arial"/>
        <w:b/>
        <w:color w:val="49225E"/>
        <w:sz w:val="20"/>
        <w:szCs w:val="20"/>
        <w:lang w:val="fr-FR"/>
      </w:rPr>
      <w:t>asbl</w:t>
    </w:r>
    <w:proofErr w:type="spellEnd"/>
  </w:p>
  <w:p w14:paraId="60638170" w14:textId="77777777" w:rsidR="00DF4B90" w:rsidRPr="00842EE4" w:rsidRDefault="00DF4B90" w:rsidP="00CD6A06">
    <w:pPr>
      <w:pStyle w:val="Heading1"/>
      <w:jc w:val="center"/>
      <w:rPr>
        <w:rFonts w:ascii="Arial" w:eastAsia="Calibri" w:hAnsi="Arial" w:cs="Arial"/>
        <w:color w:val="49225E"/>
        <w:sz w:val="20"/>
        <w:szCs w:val="20"/>
        <w:lang w:val="fr-FR"/>
      </w:rPr>
    </w:pPr>
  </w:p>
  <w:p w14:paraId="41D2B46C" w14:textId="77777777" w:rsidR="00DF4B90" w:rsidRPr="00842EE4" w:rsidRDefault="00DF4B90" w:rsidP="00CD6A06">
    <w:pPr>
      <w:pStyle w:val="Heading1"/>
      <w:jc w:val="center"/>
      <w:rPr>
        <w:noProof/>
        <w:color w:val="F98236"/>
        <w:sz w:val="22"/>
        <w:szCs w:val="22"/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06"/>
    <w:rsid w:val="000456E1"/>
    <w:rsid w:val="00052382"/>
    <w:rsid w:val="0006568A"/>
    <w:rsid w:val="00076F0F"/>
    <w:rsid w:val="00082CEB"/>
    <w:rsid w:val="00084253"/>
    <w:rsid w:val="000D1F49"/>
    <w:rsid w:val="00157948"/>
    <w:rsid w:val="001727CA"/>
    <w:rsid w:val="00277F1D"/>
    <w:rsid w:val="002928D0"/>
    <w:rsid w:val="002A4BB4"/>
    <w:rsid w:val="002C56E6"/>
    <w:rsid w:val="002D3115"/>
    <w:rsid w:val="00311DFA"/>
    <w:rsid w:val="00337626"/>
    <w:rsid w:val="00361E11"/>
    <w:rsid w:val="003B4744"/>
    <w:rsid w:val="003D6B7E"/>
    <w:rsid w:val="003F0847"/>
    <w:rsid w:val="0040090B"/>
    <w:rsid w:val="00417623"/>
    <w:rsid w:val="004346EA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2218C"/>
    <w:rsid w:val="0063739C"/>
    <w:rsid w:val="00650259"/>
    <w:rsid w:val="006627CE"/>
    <w:rsid w:val="0067151D"/>
    <w:rsid w:val="006D7649"/>
    <w:rsid w:val="00770F25"/>
    <w:rsid w:val="007A35A8"/>
    <w:rsid w:val="007B0A85"/>
    <w:rsid w:val="007C6A52"/>
    <w:rsid w:val="007F7B5D"/>
    <w:rsid w:val="0082043E"/>
    <w:rsid w:val="00836129"/>
    <w:rsid w:val="00842EE4"/>
    <w:rsid w:val="008E203A"/>
    <w:rsid w:val="0090596C"/>
    <w:rsid w:val="0091229C"/>
    <w:rsid w:val="00940E73"/>
    <w:rsid w:val="0098597D"/>
    <w:rsid w:val="009B37BF"/>
    <w:rsid w:val="009C2CEC"/>
    <w:rsid w:val="009F619A"/>
    <w:rsid w:val="009F6DDE"/>
    <w:rsid w:val="00A17FC1"/>
    <w:rsid w:val="00A370A8"/>
    <w:rsid w:val="00AA4F2B"/>
    <w:rsid w:val="00BD4753"/>
    <w:rsid w:val="00BD5CB1"/>
    <w:rsid w:val="00BE62EE"/>
    <w:rsid w:val="00C003BA"/>
    <w:rsid w:val="00C46878"/>
    <w:rsid w:val="00CB4A51"/>
    <w:rsid w:val="00CD4532"/>
    <w:rsid w:val="00CD47B0"/>
    <w:rsid w:val="00CD6A06"/>
    <w:rsid w:val="00CD70CE"/>
    <w:rsid w:val="00CE6104"/>
    <w:rsid w:val="00CE7918"/>
    <w:rsid w:val="00D1395F"/>
    <w:rsid w:val="00D16163"/>
    <w:rsid w:val="00DB3FAD"/>
    <w:rsid w:val="00DD7E74"/>
    <w:rsid w:val="00DF4B90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58F7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417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ja.Deleeuw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872C3DCDA949509C3FEB1357D908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E05DB6-113B-4287-8849-4BAB6EF1D1AE}"/>
      </w:docPartPr>
      <w:docPartBody>
        <w:p w:rsidR="00606238" w:rsidRDefault="0044621B">
          <w:pPr>
            <w:pStyle w:val="C2872C3DCDA949509C3FEB1357D90882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4AD"/>
    <w:rsid w:val="0044621B"/>
    <w:rsid w:val="00606238"/>
    <w:rsid w:val="00724DC0"/>
    <w:rsid w:val="00926EB9"/>
    <w:rsid w:val="00AB69C8"/>
    <w:rsid w:val="00DA25A3"/>
    <w:rsid w:val="00EC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872C3DCDA949509C3FEB1357D90882">
    <w:name w:val="C2872C3DCDA949509C3FEB1357D9088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2022-08-23T09:54:00Z</dcterms:created>
  <dcterms:modified xsi:type="dcterms:W3CDTF">2022-08-23T09:54:00Z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